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697" w:rsidRDefault="00A27697" w:rsidP="00327E14">
      <w:pPr>
        <w:pStyle w:val="ListParagraph"/>
        <w:numPr>
          <w:ilvl w:val="0"/>
          <w:numId w:val="2"/>
        </w:numPr>
        <w:ind w:leftChars="0"/>
      </w:pPr>
      <w:r>
        <w:t xml:space="preserve">Go to </w:t>
      </w:r>
      <w:hyperlink r:id="rId5" w:history="1">
        <w:r w:rsidRPr="00891A03">
          <w:rPr>
            <w:rStyle w:val="Hyperlink"/>
          </w:rPr>
          <w:t>http://admissions.oia.ncu.edu.tw/</w:t>
        </w:r>
      </w:hyperlink>
    </w:p>
    <w:p w:rsidR="00A27697" w:rsidRDefault="00A27697" w:rsidP="00327E14">
      <w:pPr>
        <w:pStyle w:val="ListParagraph"/>
        <w:numPr>
          <w:ilvl w:val="0"/>
          <w:numId w:val="2"/>
        </w:numPr>
        <w:ind w:leftChars="0"/>
      </w:pPr>
      <w:r>
        <w:t>Click “Degree Program Application”</w:t>
      </w:r>
    </w:p>
    <w:p w:rsidR="00A27697" w:rsidRDefault="00A27697">
      <w:r>
        <w:rPr>
          <w:noProof/>
        </w:rPr>
        <w:pict>
          <v:oval id="橢圓 2" o:spid="_x0000_s1026" style="position:absolute;margin-left:298.8pt;margin-top:223.85pt;width:67.6pt;height:25.05pt;z-index:251649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" filled="f" strokecolor="red" strokeweight="2pt"/>
        </w:pict>
      </w:r>
      <w:r w:rsidRPr="00AA5D4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i1025" type="#_x0000_t75" style="width:414.75pt;height:311.25pt;visibility:visible">
            <v:imagedata r:id="rId6" o:title=""/>
          </v:shape>
        </w:pict>
      </w:r>
    </w:p>
    <w:p w:rsidR="00A27697" w:rsidRDefault="00A27697" w:rsidP="00327E14">
      <w:pPr>
        <w:pStyle w:val="ListParagraph"/>
        <w:numPr>
          <w:ilvl w:val="0"/>
          <w:numId w:val="2"/>
        </w:numPr>
        <w:ind w:leftChars="0"/>
      </w:pPr>
      <w:r>
        <w:t>Please choose “Sign Up” at the “Registration” Section.</w:t>
      </w:r>
    </w:p>
    <w:p w:rsidR="00A27697" w:rsidRDefault="00A27697" w:rsidP="00327E14">
      <w:r>
        <w:rPr>
          <w:noProof/>
        </w:rPr>
        <w:pict>
          <v:oval id="橢圓 4" o:spid="_x0000_s1027" style="position:absolute;margin-left:85.95pt;margin-top:218.05pt;width:83.25pt;height:34.45pt;z-index:251650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" filled="f" strokecolor="red" strokeweight="2pt"/>
        </w:pict>
      </w:r>
      <w:r w:rsidRPr="00AA5D42">
        <w:rPr>
          <w:noProof/>
        </w:rPr>
        <w:pict>
          <v:shape id="圖片 3" o:spid="_x0000_i1026" type="#_x0000_t75" style="width:414.75pt;height:311.25pt;visibility:visible">
            <v:imagedata r:id="rId7" o:title=""/>
          </v:shape>
        </w:pict>
      </w:r>
    </w:p>
    <w:p w:rsidR="00A27697" w:rsidRDefault="00A27697" w:rsidP="00327E14">
      <w:pPr>
        <w:pStyle w:val="ListParagraph"/>
        <w:numPr>
          <w:ilvl w:val="0"/>
          <w:numId w:val="2"/>
        </w:numPr>
        <w:ind w:leftChars="0"/>
      </w:pPr>
      <w:r>
        <w:t xml:space="preserve">Please read the content of Declaration, if you agree, please choose “Agree” </w:t>
      </w:r>
    </w:p>
    <w:p w:rsidR="00A27697" w:rsidRDefault="00A27697" w:rsidP="00794EC0">
      <w:pPr>
        <w:pStyle w:val="ListParagraph"/>
        <w:ind w:leftChars="0" w:left="720"/>
      </w:pPr>
      <w:r>
        <w:rPr>
          <w:noProof/>
        </w:rPr>
        <w:pict>
          <v:oval id="橢圓 6" o:spid="_x0000_s1028" style="position:absolute;left:0;text-align:left;margin-left:68.4pt;margin-top:252.45pt;width:57.6pt;height:24.4pt;z-index:251651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" filled="f" strokecolor="red" strokeweight="2pt"/>
        </w:pict>
      </w:r>
      <w:r w:rsidRPr="00AA5D42">
        <w:rPr>
          <w:noProof/>
        </w:rPr>
        <w:pict>
          <v:shape id="圖片 5" o:spid="_x0000_i1027" type="#_x0000_t75" style="width:414.75pt;height:311.25pt;visibility:visible">
            <v:imagedata r:id="rId8" o:title=""/>
          </v:shape>
        </w:pict>
      </w:r>
    </w:p>
    <w:p w:rsidR="00A27697" w:rsidRDefault="00A27697" w:rsidP="00327E14">
      <w:pPr>
        <w:pStyle w:val="ListParagraph"/>
        <w:numPr>
          <w:ilvl w:val="0"/>
          <w:numId w:val="2"/>
        </w:numPr>
        <w:ind w:leftChars="0"/>
      </w:pPr>
      <w:r>
        <w:t>Type your email address and password, and click “Create my account”.</w:t>
      </w:r>
    </w:p>
    <w:p w:rsidR="00A27697" w:rsidRDefault="00A27697" w:rsidP="005F260E">
      <w:pPr>
        <w:pStyle w:val="ListParagraph"/>
        <w:ind w:leftChars="0" w:left="720"/>
      </w:pPr>
      <w:r>
        <w:rPr>
          <w:noProof/>
        </w:rPr>
        <w:pict>
          <v:oval id="橢圓 18" o:spid="_x0000_s1029" style="position:absolute;left:0;text-align:left;margin-left:94.15pt;margin-top:211.7pt;width:57.6pt;height:24.4pt;z-index:251652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" filled="f" strokecolor="red" strokeweight="2pt"/>
        </w:pict>
      </w:r>
      <w:r w:rsidRPr="00AA5D42">
        <w:rPr>
          <w:noProof/>
        </w:rPr>
        <w:pict>
          <v:shape id="圖片 8" o:spid="_x0000_i1028" type="#_x0000_t75" style="width:414.75pt;height:311.25pt;visibility:visible">
            <v:imagedata r:id="rId9" o:title=""/>
          </v:shape>
        </w:pict>
      </w:r>
    </w:p>
    <w:p w:rsidR="00A27697" w:rsidRDefault="00A27697" w:rsidP="00327E14">
      <w:pPr>
        <w:pStyle w:val="ListParagraph"/>
        <w:numPr>
          <w:ilvl w:val="0"/>
          <w:numId w:val="2"/>
        </w:numPr>
        <w:ind w:leftChars="0"/>
      </w:pPr>
      <w:r>
        <w:t>Choose the department you would like to apply, you may choose only one department and the most is three departments. Then click ”Next Step”.</w:t>
      </w:r>
    </w:p>
    <w:p w:rsidR="00A27697" w:rsidRDefault="00A27697" w:rsidP="005F260E">
      <w:pPr>
        <w:pStyle w:val="ListParagraph"/>
        <w:ind w:leftChars="0" w:left="720"/>
      </w:pPr>
      <w:r>
        <w:rPr>
          <w:noProof/>
        </w:rPr>
        <w:pict>
          <v:oval id="橢圓 20" o:spid="_x0000_s1030" style="position:absolute;left:0;text-align:left;margin-left:343.35pt;margin-top:255.8pt;width:57.6pt;height:24.4pt;z-index:251654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" filled="f" strokecolor="red" strokeweight="2pt"/>
        </w:pict>
      </w:r>
      <w:r w:rsidRPr="00AA5D42">
        <w:rPr>
          <w:noProof/>
        </w:rPr>
        <w:pict>
          <v:shape id="圖片 9" o:spid="_x0000_i1029" type="#_x0000_t75" style="width:414.75pt;height:311.25pt;visibility:visible">
            <v:imagedata r:id="rId10" o:title=""/>
          </v:shape>
        </w:pict>
      </w:r>
    </w:p>
    <w:p w:rsidR="00A27697" w:rsidRDefault="00A27697" w:rsidP="00327E14">
      <w:pPr>
        <w:pStyle w:val="ListParagraph"/>
        <w:numPr>
          <w:ilvl w:val="0"/>
          <w:numId w:val="2"/>
        </w:numPr>
        <w:ind w:leftChars="0"/>
      </w:pPr>
      <w:r>
        <w:t>Fill in the personal information and click “Next Step”.</w:t>
      </w:r>
    </w:p>
    <w:p w:rsidR="00A27697" w:rsidRDefault="00A27697" w:rsidP="005F260E">
      <w:pPr>
        <w:pStyle w:val="ListParagraph"/>
        <w:ind w:leftChars="0" w:left="720"/>
      </w:pPr>
      <w:r>
        <w:rPr>
          <w:noProof/>
        </w:rPr>
        <w:pict>
          <v:oval id="橢圓 19" o:spid="_x0000_s1031" style="position:absolute;left:0;text-align:left;margin-left:349pt;margin-top:127.25pt;width:57.6pt;height:24.4pt;z-index:2516536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" filled="f" strokecolor="red" strokeweight="2pt"/>
        </w:pict>
      </w:r>
      <w:r w:rsidRPr="00AA5D42">
        <w:rPr>
          <w:noProof/>
        </w:rPr>
        <w:pict>
          <v:shape id="圖片 10" o:spid="_x0000_i1030" type="#_x0000_t75" style="width:414.75pt;height:311.25pt;visibility:visible">
            <v:imagedata r:id="rId11" o:title=""/>
          </v:shape>
        </w:pict>
      </w:r>
    </w:p>
    <w:p w:rsidR="00A27697" w:rsidRDefault="00A27697" w:rsidP="005F260E">
      <w:pPr>
        <w:pStyle w:val="ListParagraph"/>
        <w:numPr>
          <w:ilvl w:val="0"/>
          <w:numId w:val="2"/>
        </w:numPr>
        <w:ind w:leftChars="0"/>
      </w:pPr>
      <w:r>
        <w:t>Fill in the educational background, and click “Next Step”.</w:t>
      </w:r>
    </w:p>
    <w:p w:rsidR="00A27697" w:rsidRDefault="00A27697" w:rsidP="005F260E">
      <w:pPr>
        <w:pStyle w:val="ListParagraph"/>
        <w:ind w:leftChars="0" w:left="720"/>
      </w:pPr>
      <w:r>
        <w:rPr>
          <w:noProof/>
        </w:rPr>
        <w:pict>
          <v:oval id="橢圓 21" o:spid="_x0000_s1032" style="position:absolute;left:0;text-align:left;margin-left:347.75pt;margin-top:123.6pt;width:57.6pt;height:24.4pt;z-index:2516556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" filled="f" strokecolor="red" strokeweight="2pt"/>
        </w:pict>
      </w:r>
      <w:r w:rsidRPr="00AA5D42">
        <w:rPr>
          <w:noProof/>
        </w:rPr>
        <w:pict>
          <v:shape id="圖片 11" o:spid="_x0000_i1031" type="#_x0000_t75" style="width:414.75pt;height:311.25pt;visibility:visible">
            <v:imagedata r:id="rId12" o:title=""/>
          </v:shape>
        </w:pict>
      </w:r>
    </w:p>
    <w:p w:rsidR="00A27697" w:rsidRDefault="00A27697" w:rsidP="005F260E">
      <w:pPr>
        <w:pStyle w:val="ListParagraph"/>
        <w:numPr>
          <w:ilvl w:val="0"/>
          <w:numId w:val="2"/>
        </w:numPr>
        <w:ind w:leftChars="0"/>
      </w:pPr>
      <w:r>
        <w:t>Fill in the Chinese/English Proficiency, and click “Next Step”.</w:t>
      </w:r>
    </w:p>
    <w:p w:rsidR="00A27697" w:rsidRDefault="00A27697" w:rsidP="005F260E">
      <w:pPr>
        <w:pStyle w:val="ListParagraph"/>
        <w:ind w:leftChars="0" w:left="720"/>
      </w:pPr>
      <w:r>
        <w:rPr>
          <w:noProof/>
        </w:rPr>
        <w:pict>
          <v:oval id="橢圓 22" o:spid="_x0000_s1033" style="position:absolute;left:0;text-align:left;margin-left:347.75pt;margin-top:127.8pt;width:57.6pt;height:24.4pt;z-index:251656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" filled="f" strokecolor="red" strokeweight="2pt"/>
        </w:pict>
      </w:r>
      <w:r w:rsidRPr="00AA5D42">
        <w:rPr>
          <w:noProof/>
        </w:rPr>
        <w:pict>
          <v:shape id="圖片 12" o:spid="_x0000_i1032" type="#_x0000_t75" style="width:414.75pt;height:311.25pt;visibility:visible">
            <v:imagedata r:id="rId13" o:title=""/>
          </v:shape>
        </w:pict>
      </w:r>
    </w:p>
    <w:p w:rsidR="00A27697" w:rsidRDefault="00A27697" w:rsidP="005F260E">
      <w:pPr>
        <w:pStyle w:val="ListParagraph"/>
        <w:numPr>
          <w:ilvl w:val="0"/>
          <w:numId w:val="2"/>
        </w:numPr>
        <w:ind w:leftChars="0"/>
      </w:pPr>
      <w:r>
        <w:t>Fill in Scholarship information, and click “Next Step”.</w:t>
      </w:r>
    </w:p>
    <w:p w:rsidR="00A27697" w:rsidRDefault="00A27697" w:rsidP="00B5153D">
      <w:pPr>
        <w:pStyle w:val="ListParagraph"/>
        <w:ind w:leftChars="0" w:left="720"/>
      </w:pPr>
      <w:r>
        <w:rPr>
          <w:noProof/>
        </w:rPr>
        <w:pict>
          <v:oval id="橢圓 23" o:spid="_x0000_s1034" style="position:absolute;left:0;text-align:left;margin-left:342.75pt;margin-top:124.2pt;width:57.6pt;height:24.4pt;z-index:251657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" filled="f" strokecolor="red" strokeweight="2pt"/>
        </w:pict>
      </w:r>
    </w:p>
    <w:p w:rsidR="00A27697" w:rsidRDefault="00A27697" w:rsidP="005F260E">
      <w:pPr>
        <w:pStyle w:val="ListParagraph"/>
        <w:numPr>
          <w:ilvl w:val="0"/>
          <w:numId w:val="2"/>
        </w:numPr>
        <w:ind w:leftChars="0"/>
      </w:pPr>
      <w:r>
        <w:t>Fill in the Questionnaire, and click “Next Step”.</w:t>
      </w:r>
    </w:p>
    <w:p w:rsidR="00A27697" w:rsidRDefault="00A27697" w:rsidP="00B5153D">
      <w:pPr>
        <w:pStyle w:val="ListParagraph"/>
        <w:ind w:leftChars="0" w:left="720"/>
      </w:pPr>
      <w:r>
        <w:rPr>
          <w:noProof/>
        </w:rPr>
        <w:pict>
          <v:oval id="橢圓 24" o:spid="_x0000_s1035" style="position:absolute;left:0;text-align:left;margin-left:353.35pt;margin-top:448.95pt;width:57.6pt;height:24.4pt;z-index:251658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" filled="f" strokecolor="red" strokeweight="2pt"/>
        </w:pict>
      </w:r>
      <w:r w:rsidRPr="00AA5D42">
        <w:rPr>
          <w:noProof/>
        </w:rPr>
        <w:pict>
          <v:shape id="圖片 14" o:spid="_x0000_i1033" type="#_x0000_t75" style="width:414.75pt;height:311.25pt;visibility:visible">
            <v:imagedata r:id="rId14" o:title=""/>
          </v:shape>
        </w:pict>
      </w:r>
      <w:r w:rsidRPr="00AA5D42">
        <w:rPr>
          <w:noProof/>
        </w:rPr>
        <w:pict>
          <v:shape id="圖片 13" o:spid="_x0000_i1034" type="#_x0000_t75" style="width:414.75pt;height:311.25pt;visibility:visible">
            <v:imagedata r:id="rId15" o:title=""/>
          </v:shape>
        </w:pict>
      </w:r>
    </w:p>
    <w:p w:rsidR="00A27697" w:rsidRDefault="00A27697" w:rsidP="005F260E">
      <w:pPr>
        <w:pStyle w:val="ListParagraph"/>
        <w:numPr>
          <w:ilvl w:val="0"/>
          <w:numId w:val="2"/>
        </w:numPr>
        <w:ind w:leftChars="0"/>
      </w:pPr>
      <w:r>
        <w:t>Confirm the department you would like to apply and click “Submit”.</w:t>
      </w:r>
    </w:p>
    <w:p w:rsidR="00A27697" w:rsidRDefault="00A27697" w:rsidP="00B5153D">
      <w:pPr>
        <w:pStyle w:val="ListParagraph"/>
        <w:ind w:leftChars="0" w:left="720"/>
      </w:pPr>
      <w:r>
        <w:rPr>
          <w:noProof/>
        </w:rPr>
        <w:pict>
          <v:oval id="橢圓 25" o:spid="_x0000_s1036" style="position:absolute;left:0;text-align:left;margin-left:71.65pt;margin-top:235pt;width:57.6pt;height:24.4pt;z-index:251659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" filled="f" strokecolor="red" strokeweight="2pt"/>
        </w:pict>
      </w:r>
      <w:r w:rsidRPr="00AA5D42">
        <w:rPr>
          <w:noProof/>
        </w:rPr>
        <w:pict>
          <v:shape id="圖片 15" o:spid="_x0000_i1035" type="#_x0000_t75" style="width:414.75pt;height:311.25pt;visibility:visible">
            <v:imagedata r:id="rId16" o:title=""/>
          </v:shape>
        </w:pict>
      </w:r>
    </w:p>
    <w:p w:rsidR="00A27697" w:rsidRDefault="00A27697" w:rsidP="0010349E">
      <w:pPr>
        <w:pStyle w:val="ListParagraph"/>
        <w:numPr>
          <w:ilvl w:val="0"/>
          <w:numId w:val="2"/>
        </w:numPr>
        <w:ind w:leftChars="0"/>
      </w:pPr>
      <w:r>
        <w:rPr>
          <w:noProof/>
        </w:rPr>
        <w:pict>
          <v:oval id="橢圓 26" o:spid="_x0000_s1037" style="position:absolute;left:0;text-align:left;margin-left:239.4pt;margin-top:197.75pt;width:57.6pt;height:24.4pt;z-index:251660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" filled="f" strokecolor="red" strokeweight="2pt"/>
        </w:pict>
      </w:r>
      <w:r>
        <w:t>Please click “OK” for the system Message.</w:t>
      </w:r>
      <w:r>
        <w:rPr>
          <w:noProof/>
        </w:rPr>
        <w:t xml:space="preserve"> </w:t>
      </w:r>
      <w:r w:rsidRPr="00AA5D42">
        <w:rPr>
          <w:noProof/>
        </w:rPr>
        <w:pict>
          <v:shape id="圖片 16" o:spid="_x0000_i1036" type="#_x0000_t75" style="width:388.5pt;height:291.75pt;visibility:visible">
            <v:imagedata r:id="rId17" o:title=""/>
          </v:shape>
        </w:pict>
      </w:r>
    </w:p>
    <w:p w:rsidR="00A27697" w:rsidRDefault="00A27697" w:rsidP="0010349E">
      <w:pPr>
        <w:pStyle w:val="ListParagraph"/>
        <w:ind w:leftChars="0" w:left="720"/>
      </w:pPr>
    </w:p>
    <w:p w:rsidR="00A27697" w:rsidRPr="00217B80" w:rsidRDefault="00A27697" w:rsidP="0010349E">
      <w:pPr>
        <w:pStyle w:val="ListParagraph"/>
        <w:numPr>
          <w:ilvl w:val="0"/>
          <w:numId w:val="2"/>
        </w:numPr>
        <w:ind w:leftChars="0"/>
        <w:rPr>
          <w:color w:val="0000FF"/>
        </w:rPr>
      </w:pPr>
      <w:r>
        <w:t xml:space="preserve">Please click “Upload Documents” and click “Print”. If you apply for three departments, please choose “No.xxxxxxxxxx”, and print three different department application forms and </w:t>
      </w:r>
      <w:r w:rsidRPr="00CD130B">
        <w:rPr>
          <w:color w:val="0000FF"/>
        </w:rPr>
        <w:t>upload depa</w:t>
      </w:r>
      <w:r>
        <w:rPr>
          <w:color w:val="0000FF"/>
        </w:rPr>
        <w:t xml:space="preserve">rtment </w:t>
      </w:r>
      <w:r w:rsidRPr="00217B80">
        <w:rPr>
          <w:color w:val="0000FF"/>
        </w:rPr>
        <w:t>required documents online as well.</w:t>
      </w:r>
    </w:p>
    <w:p w:rsidR="00A27697" w:rsidRPr="0010349E" w:rsidRDefault="00A27697" w:rsidP="0010349E">
      <w:pPr>
        <w:pStyle w:val="ListParagraph"/>
        <w:ind w:leftChars="0" w:left="720"/>
      </w:pPr>
      <w:r>
        <w:rPr>
          <w:noProof/>
        </w:rPr>
        <w:pict>
          <v:oval id="橢圓 31" o:spid="_x0000_s1038" style="position:absolute;left:0;text-align:left;margin-left:110.5pt;margin-top:119.15pt;width:57.6pt;height:24.4pt;z-index:251665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" filled="f" strokecolor="red" strokeweight="2pt"/>
        </w:pict>
      </w:r>
      <w:r>
        <w:rPr>
          <w:noProof/>
        </w:rPr>
        <w:pict>
          <v:oval id="橢圓 29" o:spid="_x0000_s1039" style="position:absolute;left:0;text-align:left;margin-left:138.5pt;margin-top:142.1pt;width:50.7pt;height:24.4pt;z-index:2516638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" filled="f" strokecolor="red" strokeweight="2pt"/>
        </w:pict>
      </w:r>
      <w:r>
        <w:rPr>
          <w:noProof/>
        </w:rPr>
        <w:pict>
          <v:oval id="橢圓 30" o:spid="_x0000_s1040" style="position:absolute;left:0;text-align:left;margin-left:189.3pt;margin-top:142.2pt;width:57.6pt;height:24.4pt;z-index:2516648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" filled="f" strokecolor="red" strokeweight="2pt"/>
        </w:pict>
      </w:r>
      <w:r>
        <w:rPr>
          <w:noProof/>
        </w:rPr>
        <w:pict>
          <v:oval id="橢圓 28" o:spid="_x0000_s1041" style="position:absolute;left:0;text-align:left;margin-left:80.4pt;margin-top:143.45pt;width:57.6pt;height:24.4pt;z-index:2516628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" filled="f" strokecolor="red" strokeweight="2pt"/>
        </w:pict>
      </w:r>
      <w:r>
        <w:rPr>
          <w:noProof/>
        </w:rPr>
        <w:pict>
          <v:oval id="橢圓 27" o:spid="_x0000_s1042" style="position:absolute;left:0;text-align:left;margin-left:138.5pt;margin-top:97.65pt;width:57.6pt;height:24.4pt;z-index:251661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" filled="f" strokecolor="red" strokeweight="2pt"/>
        </w:pict>
      </w:r>
      <w:r w:rsidRPr="00AA5D42">
        <w:rPr>
          <w:noProof/>
        </w:rPr>
        <w:pict>
          <v:shape id="圖片 17" o:spid="_x0000_i1037" type="#_x0000_t75" style="width:414.75pt;height:311.25pt;visibility:visible">
            <v:imagedata r:id="rId18" o:title=""/>
          </v:shape>
        </w:pict>
      </w:r>
      <w:bookmarkStart w:id="0" w:name="_GoBack"/>
      <w:bookmarkEnd w:id="0"/>
    </w:p>
    <w:p w:rsidR="00A27697" w:rsidRDefault="00A27697" w:rsidP="0010349E">
      <w:pPr>
        <w:pStyle w:val="ListParagraph"/>
        <w:ind w:leftChars="0" w:left="720"/>
      </w:pPr>
    </w:p>
    <w:p w:rsidR="00A27697" w:rsidRPr="00CD130B" w:rsidRDefault="00A27697" w:rsidP="00CD130B">
      <w:pPr>
        <w:pStyle w:val="ListParagraph"/>
        <w:numPr>
          <w:ilvl w:val="0"/>
          <w:numId w:val="2"/>
        </w:numPr>
        <w:ind w:leftChars="0"/>
        <w:rPr>
          <w:color w:val="FF0000"/>
        </w:rPr>
      </w:pPr>
      <w:r w:rsidRPr="00CD130B">
        <w:rPr>
          <w:color w:val="FF0000"/>
        </w:rPr>
        <w:t xml:space="preserve">All applicants don’t need to send us the hard copy by post.  Only you need to upload complete documents which include </w:t>
      </w:r>
      <w:r w:rsidRPr="00CD130B">
        <w:rPr>
          <w:rFonts w:eastAsia="標楷體"/>
          <w:color w:val="FF0000"/>
          <w:sz w:val="22"/>
        </w:rPr>
        <w:t>“NCU required documents” and “department-required additional documents”</w:t>
      </w:r>
      <w:r w:rsidRPr="00CD130B">
        <w:rPr>
          <w:color w:val="FF0000"/>
        </w:rPr>
        <w:t xml:space="preserve"> in each different department</w:t>
      </w:r>
      <w:r>
        <w:rPr>
          <w:color w:val="FF0000"/>
        </w:rPr>
        <w:t xml:space="preserve"> before application deadline.  </w:t>
      </w:r>
    </w:p>
    <w:p w:rsidR="00A27697" w:rsidRDefault="00A27697" w:rsidP="0010349E">
      <w:pPr>
        <w:pStyle w:val="ListParagraph"/>
        <w:ind w:leftChars="0" w:left="720"/>
      </w:pPr>
    </w:p>
    <w:p w:rsidR="00A27697" w:rsidRDefault="00A27697" w:rsidP="0010349E">
      <w:pPr>
        <w:pStyle w:val="ListParagraph"/>
        <w:ind w:leftChars="0" w:left="720"/>
        <w:jc w:val="center"/>
        <w:rPr>
          <w:rFonts w:eastAsia="標楷體" w:cs="Arial"/>
          <w:sz w:val="22"/>
        </w:rPr>
      </w:pPr>
    </w:p>
    <w:p w:rsidR="00A27697" w:rsidRPr="0010349E" w:rsidRDefault="00A27697" w:rsidP="0010349E">
      <w:pPr>
        <w:pStyle w:val="ListParagraph"/>
        <w:ind w:leftChars="0" w:left="720"/>
        <w:jc w:val="center"/>
        <w:rPr>
          <w:bdr w:val="single" w:sz="4" w:space="0" w:color="auto"/>
        </w:rPr>
      </w:pPr>
      <w:r w:rsidRPr="0010349E">
        <w:rPr>
          <w:bdr w:val="single" w:sz="4" w:space="0" w:color="auto"/>
        </w:rPr>
        <w:t>Thank you for your attention</w:t>
      </w:r>
      <w:r>
        <w:rPr>
          <w:bdr w:val="single" w:sz="4" w:space="0" w:color="auto"/>
        </w:rPr>
        <w:t xml:space="preserve"> and application</w:t>
      </w:r>
    </w:p>
    <w:sectPr w:rsidR="00A27697" w:rsidRPr="0010349E" w:rsidSect="00211A7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5F7117"/>
    <w:multiLevelType w:val="hybridMultilevel"/>
    <w:tmpl w:val="D70EF4BC"/>
    <w:lvl w:ilvl="0" w:tplc="51E8A40C">
      <w:start w:val="1"/>
      <w:numFmt w:val="upperRoman"/>
      <w:lvlText w:val="%1.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466E37F6"/>
    <w:multiLevelType w:val="hybridMultilevel"/>
    <w:tmpl w:val="0614A65E"/>
    <w:lvl w:ilvl="0" w:tplc="5B14611C">
      <w:start w:val="1"/>
      <w:numFmt w:val="upperRoman"/>
      <w:lvlText w:val="%1.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27E14"/>
    <w:rsid w:val="000E2E8B"/>
    <w:rsid w:val="0010349E"/>
    <w:rsid w:val="00211A70"/>
    <w:rsid w:val="00217B80"/>
    <w:rsid w:val="00327E14"/>
    <w:rsid w:val="00364D3A"/>
    <w:rsid w:val="005464DB"/>
    <w:rsid w:val="005F260E"/>
    <w:rsid w:val="007132D7"/>
    <w:rsid w:val="00794EC0"/>
    <w:rsid w:val="00891557"/>
    <w:rsid w:val="00891A03"/>
    <w:rsid w:val="00A27697"/>
    <w:rsid w:val="00AA5D42"/>
    <w:rsid w:val="00B5153D"/>
    <w:rsid w:val="00C12644"/>
    <w:rsid w:val="00CD130B"/>
    <w:rsid w:val="00D01FFB"/>
    <w:rsid w:val="00FE2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1A70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27E14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27E14"/>
    <w:rPr>
      <w:rFonts w:ascii="Cambria" w:eastAsia="新細明體" w:hAnsi="Cambria" w:cs="Times New Roman"/>
      <w:sz w:val="18"/>
      <w:szCs w:val="18"/>
    </w:rPr>
  </w:style>
  <w:style w:type="character" w:styleId="Hyperlink">
    <w:name w:val="Hyperlink"/>
    <w:basedOn w:val="DefaultParagraphFont"/>
    <w:uiPriority w:val="99"/>
    <w:rsid w:val="00327E14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327E14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admissions.oia.ncu.edu.tw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102</TotalTime>
  <Pages>7</Pages>
  <Words>213</Words>
  <Characters>1219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USER-PC</cp:lastModifiedBy>
  <cp:revision>13</cp:revision>
  <dcterms:created xsi:type="dcterms:W3CDTF">2013-09-25T01:29:00Z</dcterms:created>
  <dcterms:modified xsi:type="dcterms:W3CDTF">2014-04-03T06:29:00Z</dcterms:modified>
</cp:coreProperties>
</file>